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5C6" w:rsidRDefault="003176D6" w:rsidP="003176D6">
      <w:pPr>
        <w:pStyle w:val="Heading1"/>
      </w:pPr>
      <w:r>
        <w:t xml:space="preserve">Windows Server </w:t>
      </w:r>
      <w:proofErr w:type="spellStart"/>
      <w:r>
        <w:t>Core</w:t>
      </w:r>
      <w:proofErr w:type="spellEnd"/>
      <w:r>
        <w:t xml:space="preserve"> asennus</w:t>
      </w:r>
    </w:p>
    <w:p w:rsidR="003176D6" w:rsidRDefault="003176D6" w:rsidP="003176D6">
      <w:pPr>
        <w:pStyle w:val="RIIPPUVAtyyli"/>
      </w:pPr>
    </w:p>
    <w:p w:rsidR="00D52713" w:rsidRDefault="003176D6" w:rsidP="003176D6">
      <w:pPr>
        <w:pStyle w:val="PERUStyyli"/>
      </w:pPr>
      <w:r>
        <w:t xml:space="preserve">Aloitetaan asettamalla asennusmedia koneeseen </w:t>
      </w:r>
      <w:r w:rsidR="00D853EC">
        <w:t>ja valitsemalla haluttu</w:t>
      </w:r>
      <w:r>
        <w:t xml:space="preserve"> </w:t>
      </w:r>
      <w:r w:rsidR="00D853EC">
        <w:t>kieli ja aika asetukset.</w:t>
      </w:r>
    </w:p>
    <w:p w:rsidR="00D52713" w:rsidRDefault="00D52713" w:rsidP="003176D6">
      <w:pPr>
        <w:pStyle w:val="PERUStyyli"/>
      </w:pPr>
    </w:p>
    <w:p w:rsidR="003176D6" w:rsidRDefault="003176D6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24400"/>
            <wp:effectExtent l="0" t="0" r="9525" b="0"/>
            <wp:docPr id="1" name="Picture 1" descr="M:\OPINNOT\Järjestelmäprojekti II\Windows server 2012 asennus core kuvia\ku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PINNOT\Järjestelmäprojekti II\Windows server 2012 asennus core kuvia\kuv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EC" w:rsidRDefault="00D853EC" w:rsidP="003176D6">
      <w:pPr>
        <w:pStyle w:val="PERUStyyli"/>
      </w:pPr>
    </w:p>
    <w:p w:rsidR="00D853EC" w:rsidRDefault="00D853EC" w:rsidP="003176D6">
      <w:pPr>
        <w:pStyle w:val="PERUStyyli"/>
      </w:pPr>
    </w:p>
    <w:p w:rsidR="00D853EC" w:rsidRDefault="00D853EC" w:rsidP="003176D6">
      <w:pPr>
        <w:pStyle w:val="PERUStyyli"/>
      </w:pPr>
      <w:r>
        <w:t>painetaan ”Next” ja siirrytään seuraavaan kohtaan</w:t>
      </w:r>
    </w:p>
    <w:p w:rsidR="00D853EC" w:rsidRDefault="00D853EC" w:rsidP="003176D6">
      <w:pPr>
        <w:pStyle w:val="PERUStyyli"/>
      </w:pPr>
    </w:p>
    <w:p w:rsidR="00D853EC" w:rsidRDefault="00D853EC" w:rsidP="003176D6">
      <w:pPr>
        <w:pStyle w:val="PERUStyyli"/>
      </w:pPr>
    </w:p>
    <w:p w:rsidR="00D853EC" w:rsidRDefault="00D853EC" w:rsidP="003176D6">
      <w:pPr>
        <w:pStyle w:val="PERUStyyli"/>
        <w:rPr>
          <w:noProof/>
          <w:lang w:eastAsia="fi-FI"/>
        </w:rPr>
      </w:pPr>
      <w:r>
        <w:rPr>
          <w:noProof/>
          <w:lang w:eastAsia="fi-FI"/>
        </w:rPr>
        <w:br w:type="page"/>
      </w:r>
    </w:p>
    <w:p w:rsidR="00D853EC" w:rsidRDefault="00D853EC" w:rsidP="003176D6">
      <w:pPr>
        <w:pStyle w:val="PERUStyyli"/>
        <w:rPr>
          <w:noProof/>
          <w:lang w:eastAsia="fi-FI"/>
        </w:rPr>
      </w:pPr>
      <w:r>
        <w:rPr>
          <w:noProof/>
          <w:lang w:eastAsia="fi-FI"/>
        </w:rPr>
        <w:lastRenderedPageBreak/>
        <w:t>tässä kohtaa painetaan tietenkin ”Install now”</w:t>
      </w:r>
    </w:p>
    <w:p w:rsidR="00D52713" w:rsidRDefault="00D52713" w:rsidP="003176D6">
      <w:pPr>
        <w:pStyle w:val="PERUStyyli"/>
        <w:rPr>
          <w:noProof/>
          <w:lang w:eastAsia="fi-FI"/>
        </w:rPr>
      </w:pPr>
    </w:p>
    <w:p w:rsidR="00D853EC" w:rsidRDefault="00D853EC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676775"/>
            <wp:effectExtent l="0" t="0" r="9525" b="9525"/>
            <wp:docPr id="2" name="Picture 2" descr="M:\OPINNOT\Järjestelmäprojekti II\Windows server 2012 asennus core kuvia\ku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PINNOT\Järjestelmäprojekti II\Windows server 2012 asennus core kuvia\kuva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65" w:rsidRDefault="00A77E65" w:rsidP="003176D6">
      <w:pPr>
        <w:pStyle w:val="PERUStyyli"/>
      </w:pPr>
    </w:p>
    <w:p w:rsidR="00A77E65" w:rsidRDefault="00110627" w:rsidP="003176D6">
      <w:pPr>
        <w:pStyle w:val="PERUStyyli"/>
      </w:pPr>
      <w:r>
        <w:br w:type="page"/>
      </w:r>
    </w:p>
    <w:p w:rsidR="00A77E65" w:rsidRDefault="00A77E65" w:rsidP="003176D6">
      <w:pPr>
        <w:pStyle w:val="PERUStyyli"/>
        <w:rPr>
          <w:rStyle w:val="hps"/>
        </w:rPr>
      </w:pPr>
      <w:r>
        <w:rPr>
          <w:rStyle w:val="hps"/>
        </w:rPr>
        <w:lastRenderedPageBreak/>
        <w:t>S</w:t>
      </w:r>
      <w:r w:rsidR="00110627">
        <w:rPr>
          <w:rStyle w:val="hps"/>
        </w:rPr>
        <w:t>euraavaksi</w:t>
      </w:r>
      <w:r>
        <w:rPr>
          <w:rStyle w:val="hps"/>
        </w:rPr>
        <w:t xml:space="preserve"> valita</w:t>
      </w:r>
      <w:r w:rsidR="00110627">
        <w:rPr>
          <w:rStyle w:val="hps"/>
        </w:rPr>
        <w:t>an</w:t>
      </w:r>
      <w:r>
        <w:t xml:space="preserve"> </w:t>
      </w:r>
      <w:r>
        <w:rPr>
          <w:rStyle w:val="hps"/>
        </w:rPr>
        <w:t>Server</w:t>
      </w:r>
      <w:r>
        <w:t xml:space="preserve"> </w:t>
      </w:r>
      <w:r>
        <w:rPr>
          <w:rStyle w:val="hps"/>
        </w:rPr>
        <w:t>2012</w:t>
      </w:r>
      <w:r w:rsidR="00110627">
        <w:t xml:space="preserve"> asennus tyyppi</w:t>
      </w:r>
      <w:r>
        <w:t>.</w:t>
      </w:r>
      <w:r w:rsidR="00110627">
        <w:t xml:space="preserve"> Tässä asennuksessa valitaan </w:t>
      </w:r>
      <w:r w:rsidR="00110627">
        <w:rPr>
          <w:rStyle w:val="hps"/>
        </w:rPr>
        <w:t>Windows Server</w:t>
      </w:r>
      <w:r w:rsidR="00110627">
        <w:t xml:space="preserve"> </w:t>
      </w:r>
      <w:r w:rsidR="00110627">
        <w:rPr>
          <w:rStyle w:val="hps"/>
        </w:rPr>
        <w:t>2012</w:t>
      </w:r>
      <w:r w:rsidR="00110627">
        <w:t xml:space="preserve"> </w:t>
      </w:r>
      <w:r w:rsidR="00110627">
        <w:rPr>
          <w:rStyle w:val="hps"/>
        </w:rPr>
        <w:t>Datacenter</w:t>
      </w:r>
      <w:r w:rsidR="00110627">
        <w:t xml:space="preserve"> </w:t>
      </w:r>
      <w:r w:rsidR="00110627">
        <w:rPr>
          <w:rStyle w:val="hps"/>
        </w:rPr>
        <w:t>arviointi</w:t>
      </w:r>
      <w:r w:rsidR="00110627">
        <w:t xml:space="preserve"> </w:t>
      </w:r>
      <w:r w:rsidR="00110627">
        <w:rPr>
          <w:rStyle w:val="hps"/>
        </w:rPr>
        <w:t>(</w:t>
      </w:r>
      <w:r w:rsidR="00110627">
        <w:t xml:space="preserve">Server </w:t>
      </w:r>
      <w:proofErr w:type="spellStart"/>
      <w:r w:rsidR="00110627">
        <w:rPr>
          <w:rStyle w:val="hps"/>
        </w:rPr>
        <w:t>Core</w:t>
      </w:r>
      <w:proofErr w:type="spellEnd"/>
      <w:r w:rsidR="00110627">
        <w:t xml:space="preserve"> </w:t>
      </w:r>
      <w:proofErr w:type="spellStart"/>
      <w:r w:rsidR="00110627">
        <w:rPr>
          <w:rStyle w:val="hps"/>
        </w:rPr>
        <w:t>Installation</w:t>
      </w:r>
      <w:proofErr w:type="spellEnd"/>
      <w:r w:rsidR="00110627">
        <w:t xml:space="preserve">) </w:t>
      </w:r>
      <w:r w:rsidR="00110627">
        <w:rPr>
          <w:rStyle w:val="hps"/>
        </w:rPr>
        <w:t>x64.</w:t>
      </w:r>
    </w:p>
    <w:p w:rsidR="00433E15" w:rsidRDefault="00433E15" w:rsidP="003176D6">
      <w:pPr>
        <w:pStyle w:val="PERUStyyli"/>
        <w:rPr>
          <w:rStyle w:val="hps"/>
        </w:rPr>
      </w:pPr>
      <w:r>
        <w:t xml:space="preserve">Ero </w:t>
      </w:r>
      <w:r>
        <w:rPr>
          <w:rStyle w:val="hps"/>
        </w:rPr>
        <w:t>Datacenter</w:t>
      </w:r>
      <w:r>
        <w:t xml:space="preserve"> </w:t>
      </w:r>
      <w:r>
        <w:rPr>
          <w:rStyle w:val="hps"/>
        </w:rPr>
        <w:t>ja</w:t>
      </w:r>
      <w:r>
        <w:t xml:space="preserve"> </w:t>
      </w:r>
      <w:r>
        <w:rPr>
          <w:rStyle w:val="hps"/>
        </w:rPr>
        <w:t>Standard</w:t>
      </w:r>
      <w:r>
        <w:t xml:space="preserve"> </w:t>
      </w:r>
      <w:r>
        <w:rPr>
          <w:rStyle w:val="hps"/>
        </w:rPr>
        <w:t xml:space="preserve">on </w:t>
      </w:r>
      <w:proofErr w:type="spellStart"/>
      <w:r w:rsidR="00C55AE1">
        <w:rPr>
          <w:rStyle w:val="hps"/>
        </w:rPr>
        <w:t>seuraavanlainen</w:t>
      </w:r>
      <w:proofErr w:type="spellEnd"/>
      <w:r>
        <w:t xml:space="preserve">. </w:t>
      </w:r>
      <w:r>
        <w:rPr>
          <w:rStyle w:val="hps"/>
        </w:rPr>
        <w:t>Datacenter antaa</w:t>
      </w:r>
      <w:r>
        <w:t xml:space="preserve"> </w:t>
      </w:r>
      <w:r>
        <w:rPr>
          <w:rStyle w:val="hps"/>
        </w:rPr>
        <w:t>mahdollisuuden</w:t>
      </w:r>
      <w:r>
        <w:t xml:space="preserve"> </w:t>
      </w:r>
      <w:r>
        <w:rPr>
          <w:rStyle w:val="hps"/>
        </w:rPr>
        <w:t>lisensoida</w:t>
      </w:r>
      <w:r>
        <w:t xml:space="preserve"> </w:t>
      </w:r>
      <w:r>
        <w:rPr>
          <w:rStyle w:val="hps"/>
        </w:rPr>
        <w:t>rajattomasti</w:t>
      </w:r>
      <w:r>
        <w:t xml:space="preserve"> </w:t>
      </w:r>
      <w:proofErr w:type="spellStart"/>
      <w:r>
        <w:rPr>
          <w:rStyle w:val="hps"/>
        </w:rPr>
        <w:t>virtuaalikoneita</w:t>
      </w:r>
      <w:proofErr w:type="spellEnd"/>
      <w:r>
        <w:t>,</w:t>
      </w:r>
      <w:r w:rsidR="00534C8F">
        <w:t xml:space="preserve"> kun taas</w:t>
      </w:r>
      <w:r>
        <w:t xml:space="preserve"> </w:t>
      </w:r>
      <w:r>
        <w:rPr>
          <w:rStyle w:val="hps"/>
        </w:rPr>
        <w:t>Standard kannattaa ottaa vain silloin</w:t>
      </w:r>
      <w:r w:rsidR="00534C8F">
        <w:rPr>
          <w:rStyle w:val="hps"/>
        </w:rPr>
        <w:t xml:space="preserve"> käyttöön</w:t>
      </w:r>
      <w:r>
        <w:rPr>
          <w:rStyle w:val="hps"/>
        </w:rPr>
        <w:t xml:space="preserve"> kun tietää tekevänsä 2 </w:t>
      </w:r>
      <w:proofErr w:type="spellStart"/>
      <w:r>
        <w:rPr>
          <w:rStyle w:val="hps"/>
        </w:rPr>
        <w:t>virtuualikonetta</w:t>
      </w:r>
      <w:proofErr w:type="spellEnd"/>
      <w:r>
        <w:rPr>
          <w:rStyle w:val="hps"/>
        </w:rPr>
        <w:t xml:space="preserve"> tai vähemmän.</w:t>
      </w:r>
      <w:r w:rsidR="00534C8F">
        <w:rPr>
          <w:rStyle w:val="hps"/>
        </w:rPr>
        <w:t xml:space="preserve"> </w:t>
      </w:r>
    </w:p>
    <w:p w:rsidR="00534C8F" w:rsidRDefault="00534C8F" w:rsidP="003176D6">
      <w:pPr>
        <w:pStyle w:val="PERUStyyli"/>
      </w:pPr>
    </w:p>
    <w:p w:rsidR="00110627" w:rsidRDefault="00110627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24400"/>
            <wp:effectExtent l="0" t="0" r="9525" b="0"/>
            <wp:docPr id="3" name="Picture 3" descr="M:\OPINNOT\Järjestelmäprojekti II\Windows server 2012 asennus core kuvia\kuv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PINNOT\Järjestelmäprojekti II\Windows server 2012 asennus core kuvia\kuv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07" w:rsidRDefault="000C2007" w:rsidP="003176D6">
      <w:pPr>
        <w:pStyle w:val="PERUStyyli"/>
      </w:pPr>
      <w:r>
        <w:br w:type="page"/>
      </w:r>
    </w:p>
    <w:p w:rsidR="00D853EC" w:rsidRDefault="000C2007" w:rsidP="003176D6">
      <w:pPr>
        <w:pStyle w:val="PERUStyyli"/>
      </w:pPr>
      <w:r>
        <w:t>Seuraavaksi hyväksytään lisenssit ja painetaan ”Next”</w:t>
      </w:r>
    </w:p>
    <w:p w:rsidR="000C2007" w:rsidRDefault="000C2007" w:rsidP="003176D6">
      <w:pPr>
        <w:pStyle w:val="PERUStyyli"/>
      </w:pPr>
    </w:p>
    <w:p w:rsidR="000C2007" w:rsidRDefault="000C2007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14875"/>
            <wp:effectExtent l="0" t="0" r="9525" b="9525"/>
            <wp:docPr id="4" name="Picture 4" descr="M:\OPINNOT\Järjestelmäprojekti II\Windows server 2012 asennus core kuvia\ku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PINNOT\Järjestelmäprojekti II\Windows server 2012 asennus core kuvia\kuva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E5" w:rsidRDefault="008F28E5" w:rsidP="003176D6">
      <w:pPr>
        <w:pStyle w:val="PERUStyyli"/>
      </w:pPr>
    </w:p>
    <w:p w:rsidR="00D52713" w:rsidRDefault="00D52713" w:rsidP="003176D6">
      <w:pPr>
        <w:pStyle w:val="PERUStyyli"/>
      </w:pPr>
      <w:r>
        <w:br w:type="page"/>
      </w:r>
    </w:p>
    <w:p w:rsidR="008F28E5" w:rsidRDefault="00D52713" w:rsidP="003176D6">
      <w:pPr>
        <w:pStyle w:val="PERUStyyli"/>
        <w:rPr>
          <w:lang w:val="en-US"/>
        </w:rPr>
      </w:pPr>
      <w:proofErr w:type="spellStart"/>
      <w:r w:rsidRPr="00D52713">
        <w:rPr>
          <w:lang w:val="en-US"/>
        </w:rPr>
        <w:t>Valitaan</w:t>
      </w:r>
      <w:proofErr w:type="spellEnd"/>
      <w:r w:rsidRPr="00D52713">
        <w:rPr>
          <w:lang w:val="en-US"/>
        </w:rPr>
        <w:t xml:space="preserve"> “Custom: I</w:t>
      </w:r>
      <w:r>
        <w:rPr>
          <w:lang w:val="en-US"/>
        </w:rPr>
        <w:t>nstall Windows only (advanced)"</w:t>
      </w:r>
    </w:p>
    <w:p w:rsidR="00D52713" w:rsidRDefault="00D52713" w:rsidP="003176D6">
      <w:pPr>
        <w:pStyle w:val="PERUStyyli"/>
        <w:rPr>
          <w:lang w:val="en-US"/>
        </w:rPr>
      </w:pPr>
    </w:p>
    <w:p w:rsidR="00D52713" w:rsidRDefault="00D52713" w:rsidP="003176D6">
      <w:pPr>
        <w:pStyle w:val="PERUStyyli"/>
        <w:rPr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6296025" cy="4714875"/>
            <wp:effectExtent l="0" t="0" r="9525" b="9525"/>
            <wp:docPr id="5" name="Picture 5" descr="M:\OPINNOT\Järjestelmäprojekti II\Windows server 2012 asennus core kuvia\kuv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PINNOT\Järjestelmäprojekti II\Windows server 2012 asennus core kuvia\kuva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13" w:rsidRDefault="00D52713" w:rsidP="003176D6">
      <w:pPr>
        <w:pStyle w:val="PERUStyyli"/>
        <w:rPr>
          <w:lang w:val="en-US"/>
        </w:rPr>
      </w:pPr>
    </w:p>
    <w:p w:rsidR="00D52713" w:rsidRDefault="00D52713" w:rsidP="003176D6">
      <w:pPr>
        <w:pStyle w:val="PERUStyyli"/>
        <w:rPr>
          <w:lang w:val="en-US"/>
        </w:rPr>
      </w:pPr>
      <w:r>
        <w:rPr>
          <w:lang w:val="en-US"/>
        </w:rPr>
        <w:br w:type="page"/>
      </w:r>
    </w:p>
    <w:p w:rsidR="00D52713" w:rsidRDefault="00D52713" w:rsidP="003176D6">
      <w:pPr>
        <w:pStyle w:val="PERUStyyli"/>
      </w:pPr>
      <w:r w:rsidRPr="00D52713">
        <w:t>Valitaan haluttu asema asennusta varten ja painetaan “Next”</w:t>
      </w:r>
    </w:p>
    <w:p w:rsidR="00D52713" w:rsidRDefault="00D52713" w:rsidP="003176D6">
      <w:pPr>
        <w:pStyle w:val="PERUStyyli"/>
      </w:pPr>
      <w:r>
        <w:t xml:space="preserve">Levy on myös mahdollista </w:t>
      </w:r>
      <w:proofErr w:type="spellStart"/>
      <w:r>
        <w:t>osioida</w:t>
      </w:r>
      <w:proofErr w:type="spellEnd"/>
      <w:r>
        <w:t xml:space="preserve"> klikkaamalla “</w:t>
      </w:r>
      <w:proofErr w:type="spellStart"/>
      <w:r>
        <w:t>Drive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(</w:t>
      </w:r>
      <w:proofErr w:type="spellStart"/>
      <w:r>
        <w:t>advanced</w:t>
      </w:r>
      <w:proofErr w:type="spellEnd"/>
      <w:r>
        <w:t>)"</w:t>
      </w:r>
    </w:p>
    <w:p w:rsidR="00D52713" w:rsidRDefault="00D52713" w:rsidP="003176D6">
      <w:pPr>
        <w:pStyle w:val="PERUStyyli"/>
      </w:pPr>
    </w:p>
    <w:p w:rsidR="00D52713" w:rsidRDefault="00D52713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24400"/>
            <wp:effectExtent l="0" t="0" r="9525" b="0"/>
            <wp:docPr id="6" name="Picture 6" descr="M:\OPINNOT\Järjestelmäprojekti II\Windows server 2012 asennus core kuvia\kuv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PINNOT\Järjestelmäprojekti II\Windows server 2012 asennus core kuvia\kuva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13" w:rsidRDefault="00D52713" w:rsidP="003176D6">
      <w:pPr>
        <w:pStyle w:val="PERUStyyli"/>
      </w:pPr>
    </w:p>
    <w:p w:rsidR="00D52713" w:rsidRDefault="00D52713" w:rsidP="003176D6">
      <w:pPr>
        <w:pStyle w:val="PERUStyyli"/>
      </w:pPr>
    </w:p>
    <w:p w:rsidR="00D52713" w:rsidRDefault="00D52713" w:rsidP="003176D6">
      <w:pPr>
        <w:pStyle w:val="PERUStyyli"/>
      </w:pPr>
      <w:r>
        <w:t>Tämän valinnan jälkeen Server 2012 asentuu.</w:t>
      </w:r>
    </w:p>
    <w:p w:rsidR="00D52713" w:rsidRDefault="00D52713" w:rsidP="003176D6">
      <w:pPr>
        <w:pStyle w:val="PERUStyyli"/>
      </w:pPr>
      <w:r>
        <w:br w:type="page"/>
      </w:r>
    </w:p>
    <w:p w:rsidR="00D52713" w:rsidRDefault="00D52713" w:rsidP="003176D6">
      <w:pPr>
        <w:pStyle w:val="PERUStyyli"/>
      </w:pPr>
      <w:r>
        <w:t xml:space="preserve">Asennuksen ja uudelleen käynnistyksen jälkeen pitää antaa </w:t>
      </w:r>
      <w:proofErr w:type="spellStart"/>
      <w:r>
        <w:t>administratorin</w:t>
      </w:r>
      <w:proofErr w:type="spellEnd"/>
      <w:r>
        <w:t xml:space="preserve"> salasana, painetaan ”OK” ja annetaan </w:t>
      </w:r>
      <w:proofErr w:type="spellStart"/>
      <w:r>
        <w:t>administratorin</w:t>
      </w:r>
      <w:proofErr w:type="spellEnd"/>
      <w:r>
        <w:t xml:space="preserve"> salasana 2 kertaa.</w:t>
      </w:r>
    </w:p>
    <w:p w:rsidR="00D52713" w:rsidRDefault="00D52713" w:rsidP="003176D6">
      <w:pPr>
        <w:pStyle w:val="PERUStyyli"/>
      </w:pPr>
    </w:p>
    <w:p w:rsidR="00D52713" w:rsidRDefault="00D52713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14875"/>
            <wp:effectExtent l="0" t="0" r="9525" b="9525"/>
            <wp:docPr id="7" name="Picture 7" descr="M:\OPINNOT\Järjestelmäprojekti II\Windows server 2012 asennus core kuvia\kuv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OPINNOT\Järjestelmäprojekti II\Windows server 2012 asennus core kuvia\kuva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5" w:rsidRDefault="003D1555" w:rsidP="003176D6">
      <w:pPr>
        <w:pStyle w:val="PERUStyyli"/>
      </w:pPr>
    </w:p>
    <w:p w:rsidR="002D2503" w:rsidRDefault="002D2503" w:rsidP="003176D6">
      <w:pPr>
        <w:pStyle w:val="PERUStyyli"/>
      </w:pPr>
      <w:r>
        <w:br w:type="page"/>
      </w:r>
    </w:p>
    <w:p w:rsidR="00166B5A" w:rsidRDefault="00166B5A" w:rsidP="003176D6">
      <w:pPr>
        <w:pStyle w:val="PERUStyyli"/>
      </w:pPr>
      <w:r>
        <w:t>Salasanan antamisen jälkee</w:t>
      </w:r>
      <w:r w:rsidR="003D3561">
        <w:t>n avautuu komentorivi, kirjoittamalla ”help” komentoriville saat listan eri komennoista. Järjestelmäntiedot voi tarkistaa komennolla ”</w:t>
      </w:r>
      <w:proofErr w:type="spellStart"/>
      <w:r w:rsidR="003D3561">
        <w:t>systeminfo</w:t>
      </w:r>
      <w:proofErr w:type="spellEnd"/>
      <w:r w:rsidR="003D3561">
        <w:t xml:space="preserve">” ja IP osoitteen </w:t>
      </w:r>
      <w:r w:rsidR="00537DD9">
        <w:t>komennolla</w:t>
      </w:r>
      <w:r w:rsidR="003D3561">
        <w:t xml:space="preserve"> ”</w:t>
      </w:r>
      <w:proofErr w:type="spellStart"/>
      <w:r w:rsidR="003D3561">
        <w:t>ipconfig</w:t>
      </w:r>
      <w:proofErr w:type="spellEnd"/>
      <w:r w:rsidR="003D3561">
        <w:t>”</w:t>
      </w:r>
    </w:p>
    <w:p w:rsidR="00166B5A" w:rsidRDefault="00166B5A" w:rsidP="003176D6">
      <w:pPr>
        <w:pStyle w:val="PERUStyyli"/>
      </w:pPr>
    </w:p>
    <w:p w:rsidR="003D1555" w:rsidRDefault="00166B5A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14875"/>
            <wp:effectExtent l="0" t="0" r="9525" b="9525"/>
            <wp:docPr id="8" name="Picture 8" descr="M:\OPINNOT\Järjestelmäprojekti II\Windows server 2012 asennus core kuvia\kuv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OPINNOT\Järjestelmäprojekti II\Windows server 2012 asennus core kuvia\kuva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61" w:rsidRDefault="003D3561" w:rsidP="003176D6">
      <w:pPr>
        <w:pStyle w:val="PERUStyyli"/>
      </w:pPr>
    </w:p>
    <w:p w:rsidR="003D3561" w:rsidRDefault="003D3561" w:rsidP="003176D6">
      <w:pPr>
        <w:pStyle w:val="PERUStyyli"/>
      </w:pPr>
      <w:r>
        <w:t>Nyt tiedämme</w:t>
      </w:r>
      <w:r w:rsidR="002A5013">
        <w:t xml:space="preserve"> s</w:t>
      </w:r>
      <w:r w:rsidR="00542A48">
        <w:t xml:space="preserve">erverin IP </w:t>
      </w:r>
      <w:r w:rsidR="002A5013">
        <w:t>osoitteen</w:t>
      </w:r>
      <w:r w:rsidR="00542A48">
        <w:t xml:space="preserve"> ja voimme ottaa siihen etäyhteyden käyttämällä hallintatyökaluja.</w:t>
      </w:r>
      <w:r w:rsidR="00AA2841">
        <w:br/>
      </w:r>
    </w:p>
    <w:p w:rsidR="00AA2841" w:rsidRDefault="00AA2841" w:rsidP="003176D6">
      <w:pPr>
        <w:pStyle w:val="PERUStyyli"/>
      </w:pPr>
      <w:r>
        <w:br w:type="page"/>
      </w:r>
    </w:p>
    <w:p w:rsidR="00AA2841" w:rsidRDefault="00AA2841" w:rsidP="00C36A02">
      <w:pPr>
        <w:pStyle w:val="Heading1"/>
      </w:pPr>
      <w:r>
        <w:t xml:space="preserve">Windows Server 2012 </w:t>
      </w:r>
      <w:proofErr w:type="spellStart"/>
      <w:r>
        <w:t>core</w:t>
      </w:r>
      <w:proofErr w:type="spellEnd"/>
      <w:r>
        <w:t xml:space="preserve"> konfigurointi</w:t>
      </w:r>
    </w:p>
    <w:p w:rsidR="00C36A02" w:rsidRDefault="00C36A02" w:rsidP="00C36A02">
      <w:pPr>
        <w:pStyle w:val="PERUStyyli"/>
      </w:pPr>
    </w:p>
    <w:p w:rsidR="00C36A02" w:rsidRDefault="00C36A02" w:rsidP="00C36A02">
      <w:pPr>
        <w:pStyle w:val="PERUStyyli"/>
      </w:pPr>
      <w:r>
        <w:t xml:space="preserve">Kirjoittamalla komentoriville komento “sconfig.cmd” pääsee </w:t>
      </w:r>
      <w:proofErr w:type="spellStart"/>
      <w:r>
        <w:t>seuraavanlaiselle</w:t>
      </w:r>
      <w:proofErr w:type="spellEnd"/>
      <w:r>
        <w:t xml:space="preserve"> sivulle:</w:t>
      </w:r>
    </w:p>
    <w:p w:rsidR="00C36A02" w:rsidRDefault="00C36A02" w:rsidP="00C36A02">
      <w:pPr>
        <w:pStyle w:val="PERUStyyli"/>
      </w:pPr>
    </w:p>
    <w:p w:rsidR="00C36A02" w:rsidRDefault="00C36A02" w:rsidP="00C36A02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5095875" cy="5534025"/>
            <wp:effectExtent l="0" t="0" r="9525" b="9525"/>
            <wp:docPr id="9" name="Picture 9" descr="M:\OPINNOT\Järjestelmäprojekti II\Windows server 2012 asennus core kuvia\kuv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OPINNOT\Järjestelmäprojekti II\Windows server 2012 asennus core kuvia\kuva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47" w:rsidRDefault="009F2847" w:rsidP="00C36A02">
      <w:pPr>
        <w:pStyle w:val="PERUStyyli"/>
      </w:pPr>
      <w:r>
        <w:br w:type="page"/>
      </w:r>
    </w:p>
    <w:p w:rsidR="00C36A02" w:rsidRDefault="00C36A02" w:rsidP="00C36A02">
      <w:pPr>
        <w:pStyle w:val="PERUStyyli"/>
      </w:pPr>
    </w:p>
    <w:p w:rsidR="009F2847" w:rsidRDefault="00C36A02" w:rsidP="00C36A02">
      <w:pPr>
        <w:pStyle w:val="PERUStyyli"/>
      </w:pPr>
      <w:r>
        <w:t>Ensimmäisenä meidän pitää muuttaa tietokoneen nimi, tämä tapahtuu valitsemalla vaihtoehto 2. Anna tietokoneelle uusi nimi, nimen antamisen jälkeen käynnistä kone uudestaan.</w:t>
      </w:r>
      <w:r w:rsidR="009F2847">
        <w:t xml:space="preserve"> </w:t>
      </w:r>
    </w:p>
    <w:p w:rsidR="009F2847" w:rsidRDefault="009F2847" w:rsidP="00C36A02">
      <w:pPr>
        <w:pStyle w:val="PERUStyyli"/>
      </w:pPr>
    </w:p>
    <w:p w:rsidR="009F2847" w:rsidRDefault="009F2847" w:rsidP="00C36A02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5153025" cy="5543550"/>
            <wp:effectExtent l="0" t="0" r="9525" b="0"/>
            <wp:docPr id="11" name="Picture 11" descr="M:\OPINNOT\Järjestelmäprojekti II\Windows server 2012 asennus core kuvia\kuv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OPINNOT\Järjestelmäprojekti II\Windows server 2012 asennus core kuvia\kuva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AC" w:rsidRDefault="005F69AC" w:rsidP="00C36A02">
      <w:pPr>
        <w:pStyle w:val="PERUStyyli"/>
      </w:pPr>
    </w:p>
    <w:p w:rsidR="00C31531" w:rsidRDefault="00C31531" w:rsidP="00C36A02">
      <w:pPr>
        <w:pStyle w:val="PERUStyyli"/>
      </w:pPr>
      <w:r>
        <w:br w:type="page"/>
      </w:r>
    </w:p>
    <w:p w:rsidR="005F69AC" w:rsidRDefault="00AE0023" w:rsidP="00C36A02">
      <w:pPr>
        <w:pStyle w:val="PERUStyyli"/>
      </w:pPr>
      <w:r>
        <w:t xml:space="preserve">Kun Serveri on käynnistetty uudelleen kirjoita komentotulkkiin uudelleen “sconfig.cmd” jatkaaksesi. </w:t>
      </w:r>
      <w:r w:rsidR="00117B1E">
        <w:t>IP-osoitteen antaminen tapahtuu valitsemalla ”8”.</w:t>
      </w:r>
    </w:p>
    <w:p w:rsidR="00117B1E" w:rsidRDefault="00117B1E" w:rsidP="00C36A02">
      <w:pPr>
        <w:pStyle w:val="PERUStyyli"/>
      </w:pPr>
    </w:p>
    <w:p w:rsidR="00117B1E" w:rsidRDefault="00117B1E" w:rsidP="00C36A02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5143500" cy="4781550"/>
            <wp:effectExtent l="0" t="0" r="0" b="0"/>
            <wp:docPr id="12" name="Picture 12" descr="M:\OPINNOT\Järjestelmäprojekti II\Windows server 2012 asennus core kuvia\kuv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OPINNOT\Järjestelmäprojekti II\Windows server 2012 asennus core kuvia\kuva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F4" w:rsidRDefault="00AB2DF4" w:rsidP="00C36A02">
      <w:pPr>
        <w:pStyle w:val="PERUStyyli"/>
      </w:pPr>
    </w:p>
    <w:p w:rsidR="00AB2DF4" w:rsidRDefault="00AB2DF4" w:rsidP="00C36A02">
      <w:pPr>
        <w:pStyle w:val="PERUStyyli"/>
      </w:pPr>
      <w:r>
        <w:br w:type="page"/>
      </w:r>
    </w:p>
    <w:p w:rsidR="00AB2DF4" w:rsidRDefault="00AB2DF4" w:rsidP="00C36A02">
      <w:pPr>
        <w:pStyle w:val="PERUStyyli"/>
      </w:pPr>
      <w:r>
        <w:rPr>
          <w:rStyle w:val="hps"/>
        </w:rPr>
        <w:t>Valitse</w:t>
      </w:r>
      <w:r>
        <w:t xml:space="preserve"> </w:t>
      </w:r>
      <w:proofErr w:type="spellStart"/>
      <w:r>
        <w:rPr>
          <w:rStyle w:val="hps"/>
        </w:rPr>
        <w:t>Static</w:t>
      </w:r>
      <w:proofErr w:type="spellEnd"/>
      <w:r>
        <w:t xml:space="preserve"> </w:t>
      </w:r>
      <w:r>
        <w:rPr>
          <w:rStyle w:val="hps"/>
        </w:rPr>
        <w:t>"</w:t>
      </w:r>
      <w:r>
        <w:t xml:space="preserve">S", sitten anna </w:t>
      </w:r>
      <w:proofErr w:type="spellStart"/>
      <w:r>
        <w:t>Ip-osoite</w:t>
      </w:r>
      <w:proofErr w:type="spellEnd"/>
      <w:r>
        <w:t xml:space="preserve"> ja DNS</w:t>
      </w:r>
      <w:r w:rsidR="00EB3FCD">
        <w:t xml:space="preserve"> palvelimet missä paikallinen aliverkko sen sallii.</w:t>
      </w:r>
    </w:p>
    <w:p w:rsidR="00AB2DF4" w:rsidRDefault="00AB2DF4" w:rsidP="00C36A02">
      <w:pPr>
        <w:pStyle w:val="PERUStyyli"/>
      </w:pPr>
    </w:p>
    <w:p w:rsidR="00AB2DF4" w:rsidRPr="00C36A02" w:rsidRDefault="00AB2DF4" w:rsidP="00C36A02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5133975" cy="4791075"/>
            <wp:effectExtent l="0" t="0" r="9525" b="9525"/>
            <wp:docPr id="13" name="Picture 13" descr="M:\OPINNOT\Järjestelmäprojekti II\Windows server 2012 asennus core kuvia\kuv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OPINNOT\Järjestelmäprojekti II\Windows server 2012 asennus core kuvia\kuva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2E" w:rsidRDefault="00B81D2E" w:rsidP="003176D6">
      <w:pPr>
        <w:pStyle w:val="PERUStyyli"/>
      </w:pPr>
      <w:r>
        <w:br w:type="page"/>
      </w:r>
    </w:p>
    <w:p w:rsidR="00AA2841" w:rsidRDefault="005A43FB" w:rsidP="003176D6">
      <w:pPr>
        <w:pStyle w:val="PERUStyyli"/>
        <w:rPr>
          <w:rStyle w:val="hps"/>
        </w:rPr>
      </w:pPr>
      <w:r>
        <w:rPr>
          <w:rStyle w:val="hps"/>
        </w:rPr>
        <w:t>Vaikka</w:t>
      </w:r>
      <w:r>
        <w:t xml:space="preserve"> </w:t>
      </w:r>
      <w:r>
        <w:rPr>
          <w:rStyle w:val="hps"/>
        </w:rPr>
        <w:t>Remote</w:t>
      </w:r>
      <w:r>
        <w:t xml:space="preserve"> </w:t>
      </w:r>
      <w:r>
        <w:rPr>
          <w:rStyle w:val="hps"/>
        </w:rPr>
        <w:t>Management</w:t>
      </w:r>
      <w:r>
        <w:t xml:space="preserve"> </w:t>
      </w:r>
      <w:r>
        <w:rPr>
          <w:rStyle w:val="hps"/>
        </w:rPr>
        <w:t>on käytössä,</w:t>
      </w:r>
      <w:r>
        <w:t xml:space="preserve"> </w:t>
      </w:r>
      <w:r>
        <w:rPr>
          <w:rStyle w:val="hps"/>
        </w:rPr>
        <w:t>meidän</w:t>
      </w:r>
      <w:r>
        <w:t xml:space="preserve"> </w:t>
      </w:r>
      <w:r>
        <w:rPr>
          <w:rStyle w:val="hps"/>
        </w:rPr>
        <w:t>täytyy ajaa</w:t>
      </w:r>
      <w:r>
        <w:t xml:space="preserve"> </w:t>
      </w:r>
      <w:r>
        <w:rPr>
          <w:rStyle w:val="hps"/>
        </w:rPr>
        <w:t>komento</w:t>
      </w:r>
      <w:r>
        <w:t xml:space="preserve"> </w:t>
      </w:r>
      <w:r>
        <w:rPr>
          <w:rStyle w:val="hps"/>
        </w:rPr>
        <w:t>asiakkaan</w:t>
      </w:r>
      <w:r>
        <w:t xml:space="preserve"> </w:t>
      </w:r>
      <w:r>
        <w:rPr>
          <w:rStyle w:val="hps"/>
        </w:rPr>
        <w:t>koneelta, joka</w:t>
      </w:r>
      <w:r>
        <w:t xml:space="preserve"> </w:t>
      </w:r>
      <w:r>
        <w:rPr>
          <w:rStyle w:val="hps"/>
        </w:rPr>
        <w:t>muodostaa yhteyden</w:t>
      </w:r>
      <w:r>
        <w:t xml:space="preserve"> </w:t>
      </w:r>
      <w:r>
        <w:rPr>
          <w:rStyle w:val="hps"/>
        </w:rPr>
        <w:t>palvelimeen.</w:t>
      </w:r>
      <w:r w:rsidR="006B393F">
        <w:rPr>
          <w:rStyle w:val="hps"/>
        </w:rPr>
        <w:t xml:space="preserve"> Tämä</w:t>
      </w:r>
      <w:r w:rsidR="006B393F">
        <w:t xml:space="preserve"> </w:t>
      </w:r>
      <w:r w:rsidR="006B393F">
        <w:rPr>
          <w:rStyle w:val="hps"/>
        </w:rPr>
        <w:t>tehdään</w:t>
      </w:r>
      <w:r w:rsidR="006B393F">
        <w:t xml:space="preserve"> </w:t>
      </w:r>
      <w:r w:rsidR="006B393F">
        <w:rPr>
          <w:rStyle w:val="hps"/>
        </w:rPr>
        <w:t>Windows</w:t>
      </w:r>
      <w:r w:rsidR="006B393F">
        <w:t xml:space="preserve"> </w:t>
      </w:r>
      <w:r w:rsidR="006B393F">
        <w:rPr>
          <w:rStyle w:val="hps"/>
        </w:rPr>
        <w:t>8</w:t>
      </w:r>
      <w:r w:rsidR="006B393F">
        <w:t xml:space="preserve"> </w:t>
      </w:r>
      <w:r w:rsidR="006B393F">
        <w:rPr>
          <w:rStyle w:val="hps"/>
        </w:rPr>
        <w:t>työasemaa käyttäen.</w:t>
      </w:r>
      <w:r w:rsidR="002B0A33">
        <w:rPr>
          <w:rStyle w:val="hps"/>
        </w:rPr>
        <w:t xml:space="preserve"> Jotta tämä voidaan tehdä, on avattava </w:t>
      </w:r>
      <w:proofErr w:type="spellStart"/>
      <w:r w:rsidR="002B0A33">
        <w:rPr>
          <w:rStyle w:val="hps"/>
        </w:rPr>
        <w:t>powershell</w:t>
      </w:r>
      <w:proofErr w:type="spellEnd"/>
      <w:r w:rsidR="002B0A33">
        <w:rPr>
          <w:rStyle w:val="hps"/>
        </w:rPr>
        <w:t xml:space="preserve"> komentotulkki </w:t>
      </w:r>
      <w:proofErr w:type="spellStart"/>
      <w:r w:rsidR="002B0A33">
        <w:rPr>
          <w:rStyle w:val="hps"/>
        </w:rPr>
        <w:t>administratirina</w:t>
      </w:r>
      <w:proofErr w:type="spellEnd"/>
      <w:r w:rsidR="002B0A33">
        <w:rPr>
          <w:rStyle w:val="hps"/>
        </w:rPr>
        <w:t>.</w:t>
      </w:r>
    </w:p>
    <w:p w:rsidR="002B0A33" w:rsidRDefault="002B0A33" w:rsidP="003176D6">
      <w:pPr>
        <w:pStyle w:val="PERUStyyli"/>
        <w:rPr>
          <w:rStyle w:val="hps"/>
        </w:rPr>
      </w:pPr>
    </w:p>
    <w:p w:rsidR="002B0A33" w:rsidRDefault="002B0A33" w:rsidP="003176D6">
      <w:pPr>
        <w:pStyle w:val="PERUStyyli"/>
      </w:pPr>
      <w:r>
        <w:rPr>
          <w:rStyle w:val="hps"/>
          <w:noProof/>
          <w:lang w:eastAsia="fi-FI"/>
        </w:rPr>
        <w:drawing>
          <wp:inline distT="0" distB="0" distL="0" distR="0">
            <wp:extent cx="4800600" cy="4848225"/>
            <wp:effectExtent l="0" t="0" r="0" b="9525"/>
            <wp:docPr id="14" name="Picture 14" descr="M:\OPINNOT\Järjestelmäprojekti II\Windows server 2012 asennus core kuvia\kuv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OPINNOT\Järjestelmäprojekti II\Windows server 2012 asennus core kuvia\kuva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35" w:rsidRDefault="00D35B35" w:rsidP="003176D6">
      <w:pPr>
        <w:pStyle w:val="PERUStyyli"/>
      </w:pPr>
      <w:r>
        <w:br w:type="page"/>
      </w:r>
    </w:p>
    <w:p w:rsidR="00D35B35" w:rsidRDefault="00D35B35" w:rsidP="003176D6">
      <w:pPr>
        <w:pStyle w:val="PERUStyyli"/>
      </w:pPr>
      <w:proofErr w:type="spellStart"/>
      <w:r>
        <w:t>Powershell</w:t>
      </w:r>
      <w:proofErr w:type="spellEnd"/>
      <w:r>
        <w:t xml:space="preserve"> komentorivillä annetaan seuraava komento siten että korvataan kohta &lt;</w:t>
      </w:r>
      <w:proofErr w:type="spellStart"/>
      <w:r>
        <w:t>YourtargetServernameHere</w:t>
      </w:r>
      <w:proofErr w:type="spellEnd"/>
      <w:r>
        <w:t>&gt; Serverin kokonimellä ja lyhenteellä.</w:t>
      </w:r>
    </w:p>
    <w:p w:rsidR="00D35B35" w:rsidRDefault="00D35B35" w:rsidP="003176D6">
      <w:pPr>
        <w:pStyle w:val="PERUStyyli"/>
      </w:pPr>
    </w:p>
    <w:p w:rsidR="00D35B35" w:rsidRDefault="00D35B35" w:rsidP="003176D6">
      <w:pPr>
        <w:pStyle w:val="PERUStyyli"/>
        <w:rPr>
          <w:rStyle w:val="Strong"/>
          <w:lang w:val="en-US"/>
        </w:rPr>
      </w:pPr>
      <w:r w:rsidRPr="00E37C53">
        <w:t> </w:t>
      </w:r>
      <w:r w:rsidRPr="00D35B35">
        <w:rPr>
          <w:rStyle w:val="Strong"/>
          <w:lang w:val="en-US"/>
        </w:rPr>
        <w:t xml:space="preserve">Set-Item </w:t>
      </w:r>
      <w:proofErr w:type="spellStart"/>
      <w:r w:rsidRPr="00D35B35">
        <w:rPr>
          <w:rStyle w:val="Strong"/>
          <w:lang w:val="en-US"/>
        </w:rPr>
        <w:t>WSMan</w:t>
      </w:r>
      <w:proofErr w:type="spellEnd"/>
      <w:proofErr w:type="gramStart"/>
      <w:r w:rsidRPr="00D35B35">
        <w:rPr>
          <w:rStyle w:val="Strong"/>
          <w:lang w:val="en-US"/>
        </w:rPr>
        <w:t>:\</w:t>
      </w:r>
      <w:proofErr w:type="spellStart"/>
      <w:proofErr w:type="gramEnd"/>
      <w:r w:rsidRPr="00D35B35">
        <w:rPr>
          <w:rStyle w:val="Strong"/>
          <w:lang w:val="en-US"/>
        </w:rPr>
        <w:t>localhost</w:t>
      </w:r>
      <w:proofErr w:type="spellEnd"/>
      <w:r w:rsidRPr="00D35B35">
        <w:rPr>
          <w:rStyle w:val="Strong"/>
          <w:lang w:val="en-US"/>
        </w:rPr>
        <w:t>\Client\</w:t>
      </w:r>
      <w:proofErr w:type="spellStart"/>
      <w:r w:rsidRPr="00D35B35">
        <w:rPr>
          <w:rStyle w:val="Strong"/>
          <w:lang w:val="en-US"/>
        </w:rPr>
        <w:t>TrustedHosts</w:t>
      </w:r>
      <w:proofErr w:type="spellEnd"/>
      <w:r w:rsidRPr="00D35B35">
        <w:rPr>
          <w:rStyle w:val="Strong"/>
          <w:lang w:val="en-US"/>
        </w:rPr>
        <w:t xml:space="preserve"> -Value &lt;</w:t>
      </w:r>
      <w:proofErr w:type="spellStart"/>
      <w:r w:rsidRPr="00D35B35">
        <w:rPr>
          <w:rStyle w:val="Strong"/>
          <w:lang w:val="en-US"/>
        </w:rPr>
        <w:t>YourtargetServernameHere</w:t>
      </w:r>
      <w:proofErr w:type="spellEnd"/>
      <w:r w:rsidRPr="00D35B35">
        <w:rPr>
          <w:rStyle w:val="Strong"/>
          <w:lang w:val="en-US"/>
        </w:rPr>
        <w:t>&gt; –Force</w:t>
      </w:r>
    </w:p>
    <w:p w:rsidR="00D35B35" w:rsidRDefault="00D35B35" w:rsidP="003176D6">
      <w:pPr>
        <w:pStyle w:val="PERUStyyli"/>
        <w:rPr>
          <w:rStyle w:val="Strong"/>
          <w:lang w:val="en-US"/>
        </w:rPr>
      </w:pPr>
    </w:p>
    <w:p w:rsidR="00D35B35" w:rsidRPr="00D35B35" w:rsidRDefault="00D35B35" w:rsidP="003176D6">
      <w:pPr>
        <w:pStyle w:val="PERUStyyli"/>
        <w:rPr>
          <w:lang w:val="en-US"/>
        </w:rPr>
      </w:pPr>
      <w:r>
        <w:rPr>
          <w:rStyle w:val="Strong"/>
          <w:noProof/>
          <w:lang w:eastAsia="fi-FI"/>
        </w:rPr>
        <w:drawing>
          <wp:inline distT="0" distB="0" distL="0" distR="0">
            <wp:extent cx="6296025" cy="942975"/>
            <wp:effectExtent l="0" t="0" r="9525" b="9525"/>
            <wp:docPr id="15" name="Picture 15" descr="M:\OPINNOT\Järjestelmäprojekti II\Windows server 2012 asennus core kuvia\kuva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OPINNOT\Järjestelmäprojekti II\Windows server 2012 asennus core kuvia\kuva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41" w:rsidRDefault="00AA2841" w:rsidP="003176D6">
      <w:pPr>
        <w:pStyle w:val="PERUStyyli"/>
        <w:rPr>
          <w:lang w:val="en-US"/>
        </w:rPr>
      </w:pPr>
    </w:p>
    <w:p w:rsidR="00EE6D02" w:rsidRDefault="00EE6D02" w:rsidP="003176D6">
      <w:pPr>
        <w:pStyle w:val="PERUStyyli"/>
        <w:rPr>
          <w:lang w:val="en-US"/>
        </w:rPr>
      </w:pPr>
    </w:p>
    <w:p w:rsidR="00EE6D02" w:rsidRPr="00D35B35" w:rsidRDefault="00EE6D02" w:rsidP="003176D6">
      <w:pPr>
        <w:pStyle w:val="PERUStyyli"/>
        <w:rPr>
          <w:lang w:val="en-US"/>
        </w:rPr>
      </w:pPr>
    </w:p>
    <w:p w:rsidR="00D52713" w:rsidRDefault="00E37C53" w:rsidP="003176D6">
      <w:pPr>
        <w:pStyle w:val="PERUStyyli"/>
        <w:rPr>
          <w:lang w:val="en-US"/>
        </w:rPr>
      </w:pPr>
      <w:proofErr w:type="spellStart"/>
      <w:r>
        <w:rPr>
          <w:lang w:val="en-US"/>
        </w:rPr>
        <w:t>Käynnistetään</w:t>
      </w:r>
      <w:proofErr w:type="spellEnd"/>
      <w:r w:rsidRPr="00E37C53">
        <w:rPr>
          <w:lang w:val="en-US"/>
        </w:rPr>
        <w:t xml:space="preserve"> Server Manager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valitaan</w:t>
      </w:r>
      <w:proofErr w:type="spellEnd"/>
      <w:r w:rsidRPr="00E37C53">
        <w:rPr>
          <w:lang w:val="en-US"/>
        </w:rPr>
        <w:t xml:space="preserve"> “Add other servers to manage”</w:t>
      </w:r>
    </w:p>
    <w:p w:rsidR="00E37C53" w:rsidRDefault="00E37C53" w:rsidP="003176D6">
      <w:pPr>
        <w:pStyle w:val="PERUStyyli"/>
        <w:rPr>
          <w:lang w:val="en-US"/>
        </w:rPr>
      </w:pPr>
    </w:p>
    <w:p w:rsidR="00E37C53" w:rsidRDefault="00E37C53" w:rsidP="003176D6">
      <w:pPr>
        <w:pStyle w:val="PERUStyyli"/>
        <w:rPr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5981700" cy="2969837"/>
            <wp:effectExtent l="0" t="0" r="0" b="2540"/>
            <wp:docPr id="16" name="Picture 16" descr="M:\OPINNOT\Järjestelmäprojekti II\Windows server 2012 asennus core kuvia\kuv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PINNOT\Järjestelmäprojekti II\Windows server 2012 asennus core kuvia\kuva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47" cy="29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78" w:rsidRDefault="00567278" w:rsidP="003176D6">
      <w:pPr>
        <w:pStyle w:val="PERUStyyli"/>
        <w:rPr>
          <w:lang w:val="en-US"/>
        </w:rPr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B97336" w:rsidP="003176D6">
      <w:pPr>
        <w:pStyle w:val="PERUStyyli"/>
      </w:pPr>
    </w:p>
    <w:p w:rsidR="00B97336" w:rsidRDefault="00567278" w:rsidP="003176D6">
      <w:pPr>
        <w:pStyle w:val="PERUStyyli"/>
      </w:pPr>
      <w:r w:rsidRPr="00567278">
        <w:t xml:space="preserve">Server </w:t>
      </w:r>
      <w:proofErr w:type="spellStart"/>
      <w:r w:rsidRPr="00567278">
        <w:t>Manager</w:t>
      </w:r>
      <w:proofErr w:type="spellEnd"/>
      <w:r w:rsidRPr="00567278">
        <w:t xml:space="preserve"> alkaa etsimään Serveriä toimialueelta</w:t>
      </w:r>
      <w:r w:rsidR="00D178EC">
        <w:t>, jos haluaa ottaa yhteyden toimialueen ulkopuolelta (</w:t>
      </w:r>
      <w:proofErr w:type="spellStart"/>
      <w:r w:rsidR="00D178EC">
        <w:t>workgroup</w:t>
      </w:r>
      <w:proofErr w:type="spellEnd"/>
      <w:r w:rsidR="00D178EC">
        <w:t xml:space="preserve">) mennään DNS välilehteen ja kirjoitetaan serverin nimi </w:t>
      </w:r>
      <w:proofErr w:type="spellStart"/>
      <w:r w:rsidR="00D178EC">
        <w:t>manuaalisti</w:t>
      </w:r>
      <w:proofErr w:type="spellEnd"/>
      <w:r w:rsidR="00D178EC">
        <w:t>.</w:t>
      </w:r>
      <w:r w:rsidR="00C123A6">
        <w:t xml:space="preserve"> Kun näet oikean osoitteen siirrä se oikeanpuoleiseen valikkoon painamalla nuolta, tämän jälkeen paina OK</w:t>
      </w:r>
    </w:p>
    <w:p w:rsidR="00D178EC" w:rsidRDefault="00D178EC" w:rsidP="003176D6">
      <w:pPr>
        <w:pStyle w:val="PERUStyyli"/>
      </w:pPr>
    </w:p>
    <w:p w:rsidR="00D178EC" w:rsidRDefault="00B97336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4772025"/>
            <wp:effectExtent l="0" t="0" r="9525" b="9525"/>
            <wp:docPr id="17" name="Picture 17" descr="M:\OPINNOT\Järjestelmäprojekti II\Windows server 2012 asennus core kuvia\kuv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PINNOT\Järjestelmäprojekti II\Windows server 2012 asennus core kuvia\kuva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6C" w:rsidRDefault="0013116C" w:rsidP="003176D6">
      <w:pPr>
        <w:pStyle w:val="PERUStyyli"/>
      </w:pPr>
    </w:p>
    <w:p w:rsidR="0013116C" w:rsidRDefault="0013116C" w:rsidP="003176D6">
      <w:pPr>
        <w:pStyle w:val="PERUStyyli"/>
      </w:pPr>
    </w:p>
    <w:p w:rsidR="00C123A6" w:rsidRDefault="00C123A6" w:rsidP="003176D6">
      <w:pPr>
        <w:pStyle w:val="PERUStyyli"/>
      </w:pPr>
    </w:p>
    <w:p w:rsidR="00C123A6" w:rsidRDefault="00C123A6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</w:p>
    <w:p w:rsidR="00C123A6" w:rsidRPr="00AA6E2A" w:rsidRDefault="00C123A6" w:rsidP="003176D6">
      <w:pPr>
        <w:pStyle w:val="PERUStyyli"/>
      </w:pPr>
      <w:r w:rsidRPr="00C123A6">
        <w:t>Paina</w:t>
      </w:r>
      <w:r w:rsidRPr="00C123A6">
        <w:t xml:space="preserve"> “</w:t>
      </w:r>
      <w:proofErr w:type="spellStart"/>
      <w:r w:rsidRPr="00C123A6">
        <w:t>All</w:t>
      </w:r>
      <w:proofErr w:type="spellEnd"/>
      <w:r w:rsidRPr="00C123A6">
        <w:t xml:space="preserve"> </w:t>
      </w:r>
      <w:proofErr w:type="spellStart"/>
      <w:r w:rsidRPr="00C123A6">
        <w:t>Servers</w:t>
      </w:r>
      <w:proofErr w:type="spellEnd"/>
      <w:r w:rsidRPr="00C123A6">
        <w:t>”</w:t>
      </w:r>
      <w:r w:rsidRPr="00C123A6">
        <w:t xml:space="preserve"> Server Managerin </w:t>
      </w:r>
      <w:r w:rsidR="00AA6E2A" w:rsidRPr="00C123A6">
        <w:t>vasemmanpuoleisesta</w:t>
      </w:r>
      <w:r w:rsidRPr="00C123A6">
        <w:t xml:space="preserve"> palkista.</w:t>
      </w:r>
      <w:r w:rsidR="00AA6E2A">
        <w:t xml:space="preserve"> T</w:t>
      </w:r>
      <w:r w:rsidRPr="00C123A6">
        <w:t>ässä</w:t>
      </w:r>
      <w:r w:rsidR="00AA6E2A">
        <w:t xml:space="preserve"> kohdassa on hyvä huomata että </w:t>
      </w:r>
      <w:r>
        <w:t>”</w:t>
      </w:r>
      <w:proofErr w:type="spellStart"/>
      <w:r>
        <w:t>Manageability</w:t>
      </w:r>
      <w:proofErr w:type="spellEnd"/>
      <w:r>
        <w:t>”</w:t>
      </w:r>
      <w:r w:rsidR="00AA6E2A">
        <w:t xml:space="preserve"> kohdassa lukee</w:t>
      </w:r>
      <w:r>
        <w:t> </w:t>
      </w:r>
      <w:r w:rsidR="00AA6E2A">
        <w:t xml:space="preserve">Kerberos </w:t>
      </w:r>
      <w:proofErr w:type="spellStart"/>
      <w:r w:rsidR="00AA6E2A">
        <w:t>error</w:t>
      </w:r>
      <w:proofErr w:type="spellEnd"/>
      <w:r w:rsidR="00AA6E2A">
        <w:t xml:space="preserve">. </w:t>
      </w:r>
      <w:r w:rsidRPr="00AA6E2A">
        <w:t>Tämä johtuu siitä että</w:t>
      </w:r>
      <w:r w:rsidR="00AA6E2A" w:rsidRPr="00AA6E2A">
        <w:t xml:space="preserve"> Server 2012 </w:t>
      </w:r>
      <w:proofErr w:type="spellStart"/>
      <w:r w:rsidR="00AA6E2A" w:rsidRPr="00AA6E2A">
        <w:t>core</w:t>
      </w:r>
      <w:proofErr w:type="spellEnd"/>
      <w:r w:rsidR="00AA6E2A" w:rsidRPr="00AA6E2A">
        <w:t xml:space="preserve"> ei ole toimialueen jäsen. Kerberos </w:t>
      </w:r>
      <w:proofErr w:type="spellStart"/>
      <w:r w:rsidR="00AA6E2A" w:rsidRPr="00AA6E2A">
        <w:t>errorin</w:t>
      </w:r>
      <w:proofErr w:type="spellEnd"/>
      <w:r w:rsidR="00AA6E2A" w:rsidRPr="00AA6E2A">
        <w:t xml:space="preserve"> saa pois kun serveriä </w:t>
      </w:r>
      <w:proofErr w:type="spellStart"/>
      <w:r w:rsidR="00AA6E2A" w:rsidRPr="00AA6E2A">
        <w:t>hallinoidaan</w:t>
      </w:r>
      <w:proofErr w:type="spellEnd"/>
      <w:r w:rsidR="00AA6E2A" w:rsidRPr="00AA6E2A">
        <w:t xml:space="preserve"> toisella </w:t>
      </w:r>
      <w:proofErr w:type="spellStart"/>
      <w:r w:rsidR="00AA6E2A" w:rsidRPr="00AA6E2A">
        <w:t>administratorilla</w:t>
      </w:r>
      <w:proofErr w:type="spellEnd"/>
      <w:r w:rsidR="00AA6E2A" w:rsidRPr="00AA6E2A">
        <w:t xml:space="preserve">. </w:t>
      </w:r>
      <w:proofErr w:type="spellStart"/>
      <w:r w:rsidR="00AA6E2A" w:rsidRPr="00AA6E2A">
        <w:t>Administratorin</w:t>
      </w:r>
      <w:proofErr w:type="spellEnd"/>
      <w:r w:rsidR="00AA6E2A" w:rsidRPr="00AA6E2A">
        <w:t xml:space="preserve"> vaihtaminen tapahtuu </w:t>
      </w:r>
      <w:proofErr w:type="spellStart"/>
      <w:r w:rsidR="00AA6E2A" w:rsidRPr="00AA6E2A">
        <w:t>seuraavanlaisesti</w:t>
      </w:r>
      <w:proofErr w:type="spellEnd"/>
      <w:r w:rsidR="00AA6E2A" w:rsidRPr="00AA6E2A">
        <w:t>. Painetaan hiiren oikeaa nappia palvelimen päällä ja sitten valitaan.</w:t>
      </w:r>
      <w:r w:rsidRPr="00AA6E2A">
        <w:t xml:space="preserve"> “</w:t>
      </w:r>
      <w:proofErr w:type="spellStart"/>
      <w:r w:rsidRPr="00AA6E2A">
        <w:t>Manage</w:t>
      </w:r>
      <w:proofErr w:type="spellEnd"/>
      <w:r w:rsidRPr="00AA6E2A">
        <w:t xml:space="preserve"> As…”</w:t>
      </w:r>
    </w:p>
    <w:p w:rsidR="00AA6E2A" w:rsidRPr="00AA6E2A" w:rsidRDefault="00AA6E2A" w:rsidP="003176D6">
      <w:pPr>
        <w:pStyle w:val="PERUStyyli"/>
      </w:pPr>
    </w:p>
    <w:p w:rsidR="00AA6E2A" w:rsidRDefault="00AA6E2A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3371850"/>
            <wp:effectExtent l="0" t="0" r="9525" b="0"/>
            <wp:docPr id="18" name="Picture 18" descr="M:\OPINNOT\Järjestelmäprojekti II\Windows server 2012 asennus core kuvia\kuv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PINNOT\Järjestelmäprojekti II\Windows server 2012 asennus core kuvia\kuva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A0" w:rsidRDefault="003814A0" w:rsidP="003176D6">
      <w:pPr>
        <w:pStyle w:val="PERUStyyli"/>
      </w:pPr>
    </w:p>
    <w:p w:rsidR="00A1555C" w:rsidRDefault="00A1555C" w:rsidP="003176D6">
      <w:pPr>
        <w:pStyle w:val="PERUStyyli"/>
      </w:pPr>
    </w:p>
    <w:p w:rsidR="00471776" w:rsidRDefault="00471776" w:rsidP="003176D6">
      <w:pPr>
        <w:pStyle w:val="PERUStyyli"/>
        <w:rPr>
          <w:lang w:val="en-US"/>
        </w:rPr>
      </w:pPr>
      <w:proofErr w:type="spellStart"/>
      <w:r>
        <w:rPr>
          <w:lang w:val="en-US"/>
        </w:rPr>
        <w:t>Annetaan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käyttäjänimi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salasana</w:t>
      </w:r>
      <w:proofErr w:type="spellEnd"/>
      <w:r>
        <w:rPr>
          <w:lang w:val="en-US"/>
        </w:rPr>
        <w:t>.</w:t>
      </w:r>
    </w:p>
    <w:p w:rsidR="00471776" w:rsidRDefault="00471776" w:rsidP="003176D6">
      <w:pPr>
        <w:pStyle w:val="PERUStyyli"/>
        <w:rPr>
          <w:lang w:val="en-US"/>
        </w:rPr>
      </w:pPr>
    </w:p>
    <w:p w:rsidR="00471776" w:rsidRDefault="00471776" w:rsidP="003176D6">
      <w:pPr>
        <w:pStyle w:val="PERUStyyli"/>
        <w:rPr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4171950" cy="3648075"/>
            <wp:effectExtent l="0" t="0" r="0" b="9525"/>
            <wp:docPr id="19" name="Picture 19" descr="M:\OPINNOT\Järjestelmäprojekti II\Windows server 2012 asennus core kuvia\kuv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PINNOT\Järjestelmäprojekti II\Windows server 2012 asennus core kuvia\kuva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76" w:rsidRDefault="00471776" w:rsidP="003176D6">
      <w:pPr>
        <w:pStyle w:val="PERUStyyli"/>
        <w:rPr>
          <w:lang w:val="en-US"/>
        </w:rPr>
      </w:pPr>
      <w:proofErr w:type="spellStart"/>
      <w:r>
        <w:rPr>
          <w:lang w:val="en-US"/>
        </w:rPr>
        <w:t>Nyt</w:t>
      </w:r>
      <w:proofErr w:type="spellEnd"/>
      <w:r>
        <w:rPr>
          <w:lang w:val="en-US"/>
        </w:rPr>
        <w:t xml:space="preserve"> </w:t>
      </w:r>
      <w:r w:rsidR="00121529">
        <w:rPr>
          <w:lang w:val="en-US"/>
        </w:rPr>
        <w:t>“Manageability” on “In Progress”</w:t>
      </w:r>
    </w:p>
    <w:p w:rsidR="00121529" w:rsidRDefault="00121529" w:rsidP="003176D6">
      <w:pPr>
        <w:pStyle w:val="PERUStyyli"/>
        <w:rPr>
          <w:lang w:val="en-US"/>
        </w:rPr>
      </w:pPr>
    </w:p>
    <w:p w:rsidR="00121529" w:rsidRDefault="00121529" w:rsidP="003176D6">
      <w:pPr>
        <w:pStyle w:val="PERUStyyli"/>
        <w:rPr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6296025" cy="1685925"/>
            <wp:effectExtent l="0" t="0" r="9525" b="9525"/>
            <wp:docPr id="20" name="Picture 20" descr="M:\OPINNOT\Järjestelmäprojekti II\Windows server 2012 asennus core kuvia\kuv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PINNOT\Järjestelmäprojekti II\Windows server 2012 asennus core kuvia\kuva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9" w:rsidRDefault="00121529" w:rsidP="003176D6">
      <w:pPr>
        <w:pStyle w:val="PERUStyyli"/>
        <w:rPr>
          <w:lang w:val="en-US"/>
        </w:rPr>
      </w:pPr>
    </w:p>
    <w:p w:rsidR="00121529" w:rsidRDefault="00121529" w:rsidP="003176D6">
      <w:pPr>
        <w:pStyle w:val="PERUStyyli"/>
        <w:rPr>
          <w:lang w:val="en-US"/>
        </w:rPr>
      </w:pPr>
    </w:p>
    <w:p w:rsidR="00121529" w:rsidRPr="00121529" w:rsidRDefault="00121529" w:rsidP="003176D6">
      <w:pPr>
        <w:pStyle w:val="PERUStyyli"/>
      </w:pPr>
      <w:r w:rsidRPr="00121529">
        <w:t>Kirjautumisen jälkeen näyttö näyttää tältä.</w:t>
      </w:r>
    </w:p>
    <w:p w:rsidR="00121529" w:rsidRDefault="00121529" w:rsidP="003176D6">
      <w:pPr>
        <w:pStyle w:val="PERUStyyli"/>
      </w:pPr>
    </w:p>
    <w:p w:rsidR="00121529" w:rsidRDefault="00121529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1543050"/>
            <wp:effectExtent l="0" t="0" r="9525" b="0"/>
            <wp:docPr id="21" name="Picture 21" descr="M:\OPINNOT\Järjestelmäprojekti II\Windows server 2012 asennus core kuvia\kuv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OPINNOT\Järjestelmäprojekti II\Windows server 2012 asennus core kuvia\kuva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9" w:rsidRDefault="00121529" w:rsidP="003176D6">
      <w:pPr>
        <w:pStyle w:val="PERUStyyli"/>
      </w:pPr>
    </w:p>
    <w:p w:rsidR="00121529" w:rsidRDefault="00121529" w:rsidP="003176D6">
      <w:pPr>
        <w:pStyle w:val="PERUStyyli"/>
      </w:pPr>
    </w:p>
    <w:p w:rsidR="00121529" w:rsidRDefault="00121529" w:rsidP="003176D6">
      <w:pPr>
        <w:pStyle w:val="PERUStyyli"/>
      </w:pPr>
      <w:r>
        <w:t>Klikkaamalla palvelinta hiiren oikealla näppäimellä saadaan näkyviin vaihtoehtoja mitä palvelimelle voidaan tehdä.</w:t>
      </w:r>
    </w:p>
    <w:p w:rsidR="00121529" w:rsidRDefault="00121529" w:rsidP="003176D6">
      <w:pPr>
        <w:pStyle w:val="PERUStyyli"/>
      </w:pPr>
    </w:p>
    <w:p w:rsidR="00121529" w:rsidRPr="00121529" w:rsidRDefault="00121529" w:rsidP="003176D6">
      <w:pPr>
        <w:pStyle w:val="PERUStyyli"/>
      </w:pPr>
    </w:p>
    <w:p w:rsidR="00C123A6" w:rsidRPr="00121529" w:rsidRDefault="00121529" w:rsidP="003176D6">
      <w:pPr>
        <w:pStyle w:val="PERUStyyli"/>
      </w:pPr>
      <w:r>
        <w:rPr>
          <w:noProof/>
          <w:lang w:eastAsia="fi-FI"/>
        </w:rPr>
        <w:drawing>
          <wp:inline distT="0" distB="0" distL="0" distR="0">
            <wp:extent cx="6296025" cy="3352800"/>
            <wp:effectExtent l="0" t="0" r="9525" b="0"/>
            <wp:docPr id="22" name="Picture 22" descr="M:\OPINNOT\Järjestelmäprojekti II\Windows server 2012 asennus core kuvia\kuv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OPINNOT\Järjestelmäprojekti II\Windows server 2012 asennus core kuvia\kuva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A6" w:rsidRPr="00121529" w:rsidRDefault="00C123A6" w:rsidP="003176D6">
      <w:pPr>
        <w:pStyle w:val="PERUStyyli"/>
      </w:pPr>
      <w:bookmarkStart w:id="0" w:name="_GoBack"/>
      <w:bookmarkEnd w:id="0"/>
    </w:p>
    <w:sectPr w:rsidR="00C123A6" w:rsidRPr="00121529" w:rsidSect="003838A9">
      <w:headerReference w:type="default" r:id="rId29"/>
      <w:footerReference w:type="default" r:id="rId30"/>
      <w:pgSz w:w="11906" w:h="16838" w:code="9"/>
      <w:pgMar w:top="567" w:right="851" w:bottom="1134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300" w:rsidRDefault="009A1300" w:rsidP="003838A9">
      <w:pPr>
        <w:spacing w:after="0" w:line="240" w:lineRule="auto"/>
      </w:pPr>
      <w:r>
        <w:separator/>
      </w:r>
    </w:p>
  </w:endnote>
  <w:endnote w:type="continuationSeparator" w:id="0">
    <w:p w:rsidR="009A1300" w:rsidRDefault="009A1300" w:rsidP="0038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300" w:rsidRDefault="00EE6D02" w:rsidP="0088310F">
    <w:pPr>
      <w:pStyle w:val="PERUStyyli"/>
    </w:pPr>
    <w:fldSimple w:instr=" FILENAME   \* MERGEFORMAT ">
      <w:r w:rsidR="009A1300">
        <w:rPr>
          <w:noProof/>
        </w:rPr>
        <w:t>Document1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300" w:rsidRDefault="009A1300" w:rsidP="003838A9">
      <w:pPr>
        <w:spacing w:after="0" w:line="240" w:lineRule="auto"/>
      </w:pPr>
      <w:r>
        <w:separator/>
      </w:r>
    </w:p>
  </w:footnote>
  <w:footnote w:type="continuationSeparator" w:id="0">
    <w:p w:rsidR="009A1300" w:rsidRDefault="009A1300" w:rsidP="0038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300" w:rsidRPr="0088310F" w:rsidRDefault="009A1300" w:rsidP="0088310F">
    <w:pPr>
      <w:pStyle w:val="PERUStyyli"/>
    </w:pPr>
    <w:r w:rsidRPr="0088310F">
      <w:rPr>
        <w:b/>
      </w:rPr>
      <w:t>Anssi Korkeamäki</w:t>
    </w:r>
    <w:r w:rsidRPr="0088310F">
      <w:tab/>
    </w:r>
    <w:r w:rsidRPr="0088310F">
      <w:tab/>
    </w:r>
    <w:r w:rsidRPr="0088310F">
      <w:tab/>
    </w:r>
    <w:r w:rsidRPr="0088310F">
      <w:rPr>
        <w:b/>
      </w:rPr>
      <w:t>Tyyppi</w:t>
    </w:r>
    <w:r w:rsidRPr="0088310F">
      <w:tab/>
    </w:r>
    <w:r w:rsidRPr="0088310F">
      <w:tab/>
    </w:r>
    <w:r w:rsidRPr="0088310F">
      <w:tab/>
    </w:r>
    <w:r w:rsidRPr="0088310F">
      <w:fldChar w:fldCharType="begin"/>
    </w:r>
    <w:r w:rsidRPr="0088310F">
      <w:instrText xml:space="preserve"> PAGE   \* MERGEFORMAT </w:instrText>
    </w:r>
    <w:r w:rsidRPr="0088310F">
      <w:fldChar w:fldCharType="separate"/>
    </w:r>
    <w:r w:rsidR="00121529">
      <w:rPr>
        <w:noProof/>
      </w:rPr>
      <w:t>16</w:t>
    </w:r>
    <w:r w:rsidRPr="0088310F">
      <w:fldChar w:fldCharType="end"/>
    </w:r>
    <w:r w:rsidRPr="0088310F">
      <w:t xml:space="preserve"> (</w:t>
    </w:r>
    <w:fldSimple w:instr=" SECTIONPAGES   \* MERGEFORMAT ">
      <w:r w:rsidR="00121529">
        <w:rPr>
          <w:noProof/>
        </w:rPr>
        <w:t>17</w:t>
      </w:r>
    </w:fldSimple>
    <w:r w:rsidRPr="0088310F">
      <w:t>)</w:t>
    </w:r>
  </w:p>
  <w:p w:rsidR="009A1300" w:rsidRPr="0088310F" w:rsidRDefault="009A1300" w:rsidP="0088310F">
    <w:pPr>
      <w:pStyle w:val="PERUStyyli"/>
    </w:pPr>
    <w:r w:rsidRPr="0088310F">
      <w:t>1102120</w:t>
    </w:r>
  </w:p>
  <w:p w:rsidR="009A1300" w:rsidRPr="0088310F" w:rsidRDefault="009A1300" w:rsidP="0088310F">
    <w:pPr>
      <w:pStyle w:val="PERUStyyli"/>
    </w:pPr>
  </w:p>
  <w:p w:rsidR="009A1300" w:rsidRPr="0088310F" w:rsidRDefault="009A1300" w:rsidP="0088310F">
    <w:pPr>
      <w:pStyle w:val="PERUStyyli"/>
    </w:pPr>
    <w:r w:rsidRPr="0088310F">
      <w:tab/>
    </w:r>
    <w:r w:rsidRPr="0088310F">
      <w:tab/>
    </w:r>
    <w:r w:rsidRPr="0088310F">
      <w:tab/>
    </w:r>
    <w:r w:rsidRPr="0088310F">
      <w:tab/>
    </w:r>
    <w:r w:rsidRPr="0088310F">
      <w:fldChar w:fldCharType="begin"/>
    </w:r>
    <w:r w:rsidRPr="0088310F">
      <w:instrText xml:space="preserve"> TIME \@ "d.M.yyyy" </w:instrText>
    </w:r>
    <w:r w:rsidRPr="0088310F">
      <w:fldChar w:fldCharType="separate"/>
    </w:r>
    <w:r w:rsidR="00E37C53">
      <w:rPr>
        <w:noProof/>
      </w:rPr>
      <w:t>13.5.2014</w:t>
    </w:r>
    <w:r w:rsidRPr="0088310F">
      <w:fldChar w:fldCharType="end"/>
    </w:r>
  </w:p>
  <w:p w:rsidR="009A1300" w:rsidRPr="0088310F" w:rsidRDefault="009A1300" w:rsidP="0088310F">
    <w:pPr>
      <w:pStyle w:val="PERUStyyli"/>
    </w:pPr>
  </w:p>
  <w:p w:rsidR="009A1300" w:rsidRPr="0088310F" w:rsidRDefault="009A1300" w:rsidP="0088310F">
    <w:pPr>
      <w:pStyle w:val="PERUStyyli"/>
    </w:pPr>
  </w:p>
  <w:p w:rsidR="009A1300" w:rsidRPr="0088310F" w:rsidRDefault="009A1300" w:rsidP="0088310F">
    <w:pPr>
      <w:pStyle w:val="PERUStyyl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61598"/>
    <w:multiLevelType w:val="hybridMultilevel"/>
    <w:tmpl w:val="18BE787C"/>
    <w:lvl w:ilvl="0" w:tplc="8CC4DBEE">
      <w:start w:val="1"/>
      <w:numFmt w:val="bullet"/>
      <w:pStyle w:val="SYMBOLIluettel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17C62"/>
    <w:multiLevelType w:val="multilevel"/>
    <w:tmpl w:val="040B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127F432F"/>
    <w:multiLevelType w:val="hybridMultilevel"/>
    <w:tmpl w:val="8F84237A"/>
    <w:lvl w:ilvl="0" w:tplc="61E27A8A">
      <w:start w:val="1"/>
      <w:numFmt w:val="decimal"/>
      <w:pStyle w:val="NUMEROluettelo"/>
      <w:lvlText w:val="%1."/>
      <w:lvlJc w:val="left"/>
      <w:pPr>
        <w:ind w:left="3328" w:hanging="360"/>
      </w:pPr>
    </w:lvl>
    <w:lvl w:ilvl="1" w:tplc="040B0019" w:tentative="1">
      <w:start w:val="1"/>
      <w:numFmt w:val="lowerLetter"/>
      <w:lvlText w:val="%2."/>
      <w:lvlJc w:val="left"/>
      <w:pPr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3">
    <w:nsid w:val="6A284B4D"/>
    <w:multiLevelType w:val="hybridMultilevel"/>
    <w:tmpl w:val="21B0B6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89737D"/>
    <w:multiLevelType w:val="hybridMultilevel"/>
    <w:tmpl w:val="423096BA"/>
    <w:lvl w:ilvl="0" w:tplc="E08ACEE4">
      <w:start w:val="1"/>
      <w:numFmt w:val="lowerLetter"/>
      <w:pStyle w:val="KIRJAINluettelo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75"/>
    <w:rsid w:val="00027ECB"/>
    <w:rsid w:val="00031FAE"/>
    <w:rsid w:val="000C2007"/>
    <w:rsid w:val="00110627"/>
    <w:rsid w:val="00117B1E"/>
    <w:rsid w:val="00121529"/>
    <w:rsid w:val="001274BE"/>
    <w:rsid w:val="0013116C"/>
    <w:rsid w:val="00166B5A"/>
    <w:rsid w:val="001D6949"/>
    <w:rsid w:val="002312B7"/>
    <w:rsid w:val="002A5013"/>
    <w:rsid w:val="002B0A33"/>
    <w:rsid w:val="002D2503"/>
    <w:rsid w:val="002F36BF"/>
    <w:rsid w:val="003176D6"/>
    <w:rsid w:val="003814A0"/>
    <w:rsid w:val="003838A9"/>
    <w:rsid w:val="003915C6"/>
    <w:rsid w:val="003D1555"/>
    <w:rsid w:val="003D3561"/>
    <w:rsid w:val="004337D5"/>
    <w:rsid w:val="00433E15"/>
    <w:rsid w:val="00446058"/>
    <w:rsid w:val="00471776"/>
    <w:rsid w:val="00474774"/>
    <w:rsid w:val="00534C8F"/>
    <w:rsid w:val="00537DD9"/>
    <w:rsid w:val="00542A48"/>
    <w:rsid w:val="00566B71"/>
    <w:rsid w:val="00567278"/>
    <w:rsid w:val="005A43FB"/>
    <w:rsid w:val="005F39BE"/>
    <w:rsid w:val="005F69AC"/>
    <w:rsid w:val="00651075"/>
    <w:rsid w:val="006563F4"/>
    <w:rsid w:val="00694C3B"/>
    <w:rsid w:val="006B393F"/>
    <w:rsid w:val="007E01F7"/>
    <w:rsid w:val="007E0F54"/>
    <w:rsid w:val="0084563B"/>
    <w:rsid w:val="0088310F"/>
    <w:rsid w:val="008F28E5"/>
    <w:rsid w:val="008F7EF7"/>
    <w:rsid w:val="00916CCB"/>
    <w:rsid w:val="00994139"/>
    <w:rsid w:val="009A1300"/>
    <w:rsid w:val="009E09A1"/>
    <w:rsid w:val="009F2847"/>
    <w:rsid w:val="00A035C1"/>
    <w:rsid w:val="00A1555C"/>
    <w:rsid w:val="00A77E65"/>
    <w:rsid w:val="00A929A3"/>
    <w:rsid w:val="00AA2841"/>
    <w:rsid w:val="00AA6E2A"/>
    <w:rsid w:val="00AB2DF4"/>
    <w:rsid w:val="00AB34F8"/>
    <w:rsid w:val="00AE0023"/>
    <w:rsid w:val="00B81D2E"/>
    <w:rsid w:val="00B97336"/>
    <w:rsid w:val="00C123A6"/>
    <w:rsid w:val="00C31531"/>
    <w:rsid w:val="00C35024"/>
    <w:rsid w:val="00C36A02"/>
    <w:rsid w:val="00C55AE1"/>
    <w:rsid w:val="00C57830"/>
    <w:rsid w:val="00CE28F3"/>
    <w:rsid w:val="00D178EC"/>
    <w:rsid w:val="00D35B35"/>
    <w:rsid w:val="00D52713"/>
    <w:rsid w:val="00D853EC"/>
    <w:rsid w:val="00DD3FC5"/>
    <w:rsid w:val="00E37C53"/>
    <w:rsid w:val="00E8024F"/>
    <w:rsid w:val="00E84B2A"/>
    <w:rsid w:val="00EB3FCD"/>
    <w:rsid w:val="00EE6D02"/>
    <w:rsid w:val="00F02E2A"/>
    <w:rsid w:val="00F518D6"/>
    <w:rsid w:val="00FB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55E74D37-EAB0-4B7C-BD8B-FC65CBFB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2B7"/>
  </w:style>
  <w:style w:type="paragraph" w:styleId="Heading1">
    <w:name w:val="heading 1"/>
    <w:basedOn w:val="PERUStyyli"/>
    <w:next w:val="RIIPPUVAtyyli"/>
    <w:link w:val="Heading1Char"/>
    <w:uiPriority w:val="9"/>
    <w:qFormat/>
    <w:rsid w:val="001D6949"/>
    <w:pPr>
      <w:keepNext/>
      <w:keepLines/>
      <w:numPr>
        <w:numId w:val="5"/>
      </w:numPr>
      <w:spacing w:after="240"/>
      <w:outlineLvl w:val="0"/>
    </w:pPr>
    <w:rPr>
      <w:rFonts w:eastAsiaTheme="majorEastAsia" w:cstheme="majorBidi"/>
      <w:bCs/>
      <w:sz w:val="24"/>
      <w:szCs w:val="28"/>
    </w:rPr>
  </w:style>
  <w:style w:type="paragraph" w:styleId="Heading2">
    <w:name w:val="heading 2"/>
    <w:basedOn w:val="PERUStyyli"/>
    <w:next w:val="SISENNETTYtyyli"/>
    <w:link w:val="Heading2Char"/>
    <w:uiPriority w:val="9"/>
    <w:unhideWhenUsed/>
    <w:qFormat/>
    <w:rsid w:val="004337D5"/>
    <w:pPr>
      <w:keepNext/>
      <w:keepLines/>
      <w:numPr>
        <w:ilvl w:val="1"/>
        <w:numId w:val="5"/>
      </w:numPr>
      <w:spacing w:after="240"/>
      <w:ind w:left="578" w:hanging="578"/>
      <w:outlineLvl w:val="1"/>
    </w:pPr>
    <w:rPr>
      <w:rFonts w:eastAsiaTheme="majorEastAsia" w:cstheme="majorBidi"/>
      <w:bCs/>
      <w:sz w:val="24"/>
      <w:szCs w:val="26"/>
    </w:rPr>
  </w:style>
  <w:style w:type="paragraph" w:styleId="Heading3">
    <w:name w:val="heading 3"/>
    <w:basedOn w:val="PERUStyyli"/>
    <w:next w:val="RIIPPUVAtyyli"/>
    <w:link w:val="Heading3Char"/>
    <w:uiPriority w:val="9"/>
    <w:semiHidden/>
    <w:unhideWhenUsed/>
    <w:qFormat/>
    <w:rsid w:val="004337D5"/>
    <w:pPr>
      <w:keepNext/>
      <w:keepLines/>
      <w:numPr>
        <w:ilvl w:val="2"/>
        <w:numId w:val="5"/>
      </w:numPr>
      <w:spacing w:after="240"/>
      <w:outlineLvl w:val="2"/>
    </w:pPr>
    <w:rPr>
      <w:rFonts w:eastAsiaTheme="majorEastAsia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7D5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7D5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7D5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7D5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7D5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7D5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8A9"/>
  </w:style>
  <w:style w:type="paragraph" w:styleId="Footer">
    <w:name w:val="footer"/>
    <w:basedOn w:val="Normal"/>
    <w:link w:val="FooterChar"/>
    <w:uiPriority w:val="99"/>
    <w:unhideWhenUsed/>
    <w:rsid w:val="003838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8A9"/>
  </w:style>
  <w:style w:type="paragraph" w:customStyle="1" w:styleId="PERUStyyli">
    <w:name w:val="PERUStyyli"/>
    <w:basedOn w:val="Normal"/>
    <w:link w:val="PERUStyyliChar"/>
    <w:qFormat/>
    <w:rsid w:val="0088310F"/>
    <w:pPr>
      <w:spacing w:after="0" w:line="240" w:lineRule="auto"/>
    </w:pPr>
    <w:rPr>
      <w:rFonts w:ascii="Garamond" w:hAnsi="Garamond"/>
    </w:rPr>
  </w:style>
  <w:style w:type="paragraph" w:customStyle="1" w:styleId="SISENNETTYtyyli">
    <w:name w:val="SISENNETTYtyyli"/>
    <w:basedOn w:val="PERUStyyli"/>
    <w:link w:val="SISENNETTYtyyliChar"/>
    <w:qFormat/>
    <w:rsid w:val="0088310F"/>
    <w:pPr>
      <w:spacing w:after="240"/>
      <w:ind w:left="2608"/>
    </w:pPr>
    <w:rPr>
      <w:lang w:val="en-US"/>
    </w:rPr>
  </w:style>
  <w:style w:type="character" w:customStyle="1" w:styleId="PERUStyyliChar">
    <w:name w:val="PERUStyyli Char"/>
    <w:basedOn w:val="DefaultParagraphFont"/>
    <w:link w:val="PERUStyyli"/>
    <w:rsid w:val="0088310F"/>
    <w:rPr>
      <w:rFonts w:ascii="Garamond" w:hAnsi="Garamond"/>
    </w:rPr>
  </w:style>
  <w:style w:type="paragraph" w:customStyle="1" w:styleId="RIIPPUVAtyyli">
    <w:name w:val="RIIPPUVAtyyli"/>
    <w:basedOn w:val="PERUStyyli"/>
    <w:link w:val="RIIPPUVAtyyliChar"/>
    <w:qFormat/>
    <w:rsid w:val="00694C3B"/>
    <w:pPr>
      <w:spacing w:after="240"/>
      <w:ind w:left="2608" w:hanging="2608"/>
    </w:pPr>
  </w:style>
  <w:style w:type="character" w:customStyle="1" w:styleId="SISENNETTYtyyliChar">
    <w:name w:val="SISENNETTYtyyli Char"/>
    <w:basedOn w:val="PERUStyyliChar"/>
    <w:link w:val="SISENNETTYtyyli"/>
    <w:rsid w:val="0088310F"/>
    <w:rPr>
      <w:rFonts w:ascii="Garamond" w:hAnsi="Garamond"/>
      <w:lang w:val="en-US"/>
    </w:rPr>
  </w:style>
  <w:style w:type="character" w:customStyle="1" w:styleId="RIIPPUVAtyyliChar">
    <w:name w:val="RIIPPUVAtyyli Char"/>
    <w:basedOn w:val="PERUStyyliChar"/>
    <w:link w:val="RIIPPUVAtyyli"/>
    <w:rsid w:val="00694C3B"/>
    <w:rPr>
      <w:rFonts w:ascii="Garamond" w:hAnsi="Garamond"/>
    </w:rPr>
  </w:style>
  <w:style w:type="paragraph" w:customStyle="1" w:styleId="SYMBOLIluettelo">
    <w:name w:val="SYMBOLIluettelo"/>
    <w:basedOn w:val="PERUStyyli"/>
    <w:link w:val="SYMBOLIluetteloChar"/>
    <w:qFormat/>
    <w:rsid w:val="00C57830"/>
    <w:pPr>
      <w:numPr>
        <w:numId w:val="2"/>
      </w:numPr>
      <w:ind w:left="2892" w:hanging="284"/>
    </w:pPr>
    <w:rPr>
      <w:lang w:val="en-US"/>
    </w:rPr>
  </w:style>
  <w:style w:type="paragraph" w:customStyle="1" w:styleId="NUMEROluettelo">
    <w:name w:val="NUMEROluettelo"/>
    <w:basedOn w:val="PERUStyyli"/>
    <w:link w:val="NUMEROluetteloChar"/>
    <w:qFormat/>
    <w:rsid w:val="00C57830"/>
    <w:pPr>
      <w:numPr>
        <w:numId w:val="3"/>
      </w:numPr>
      <w:ind w:left="2892" w:hanging="284"/>
    </w:pPr>
  </w:style>
  <w:style w:type="character" w:customStyle="1" w:styleId="SYMBOLIluetteloChar">
    <w:name w:val="SYMBOLIluettelo Char"/>
    <w:basedOn w:val="PERUStyyliChar"/>
    <w:link w:val="SYMBOLIluettelo"/>
    <w:rsid w:val="00C57830"/>
    <w:rPr>
      <w:rFonts w:ascii="Garamond" w:hAnsi="Garamond"/>
      <w:lang w:val="en-US"/>
    </w:rPr>
  </w:style>
  <w:style w:type="paragraph" w:customStyle="1" w:styleId="KIRJAINluettelo">
    <w:name w:val="KIRJAINluettelo"/>
    <w:basedOn w:val="PERUStyyli"/>
    <w:link w:val="KIRJAINluetteloChar"/>
    <w:qFormat/>
    <w:rsid w:val="001D6949"/>
    <w:pPr>
      <w:numPr>
        <w:numId w:val="4"/>
      </w:numPr>
      <w:ind w:left="2892" w:hanging="284"/>
    </w:pPr>
    <w:rPr>
      <w:lang w:val="en-US"/>
    </w:rPr>
  </w:style>
  <w:style w:type="character" w:customStyle="1" w:styleId="NUMEROluetteloChar">
    <w:name w:val="NUMEROluettelo Char"/>
    <w:basedOn w:val="SISENNETTYtyyliChar"/>
    <w:link w:val="NUMEROluettelo"/>
    <w:rsid w:val="00C57830"/>
    <w:rPr>
      <w:rFonts w:ascii="Garamond" w:hAnsi="Garamond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D6949"/>
    <w:rPr>
      <w:rFonts w:ascii="Garamond" w:eastAsiaTheme="majorEastAsia" w:hAnsi="Garamond" w:cstheme="majorBidi"/>
      <w:bCs/>
      <w:sz w:val="24"/>
      <w:szCs w:val="28"/>
    </w:rPr>
  </w:style>
  <w:style w:type="character" w:customStyle="1" w:styleId="KIRJAINluetteloChar">
    <w:name w:val="KIRJAINluettelo Char"/>
    <w:basedOn w:val="PERUStyyliChar"/>
    <w:link w:val="KIRJAINluettelo"/>
    <w:rsid w:val="001D6949"/>
    <w:rPr>
      <w:rFonts w:ascii="Garamond" w:hAnsi="Garamond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337D5"/>
    <w:rPr>
      <w:rFonts w:ascii="Garamond" w:eastAsiaTheme="majorEastAsia" w:hAnsi="Garamond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7D5"/>
    <w:rPr>
      <w:rFonts w:ascii="Garamond" w:eastAsiaTheme="majorEastAsia" w:hAnsi="Garamond" w:cstheme="majorBidi"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7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7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7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7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7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7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ps">
    <w:name w:val="hps"/>
    <w:basedOn w:val="DefaultParagraphFont"/>
    <w:rsid w:val="00A77E65"/>
  </w:style>
  <w:style w:type="character" w:styleId="Strong">
    <w:name w:val="Strong"/>
    <w:basedOn w:val="DefaultParagraphFont"/>
    <w:uiPriority w:val="22"/>
    <w:qFormat/>
    <w:rsid w:val="00D35B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PINNOT\Pohja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8BCEA-A20E-4D12-A766-7CC8E349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Pohja3</Template>
  <TotalTime>249</TotalTime>
  <Pages>17</Pages>
  <Words>389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HAAGAHELIA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Korkeamäki Anssi</dc:creator>
  <cp:lastModifiedBy>Korkeamäki Anssi</cp:lastModifiedBy>
  <cp:revision>38</cp:revision>
  <dcterms:created xsi:type="dcterms:W3CDTF">2014-04-29T13:39:00Z</dcterms:created>
  <dcterms:modified xsi:type="dcterms:W3CDTF">2014-05-13T14:12:00Z</dcterms:modified>
</cp:coreProperties>
</file>